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9840B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w:t>
      </w:r>
      <w:r w:rsidR="001C34DA">
        <w:rPr>
          <w:rFonts w:ascii="Garamond" w:hAnsi="Garamond"/>
          <w:u w:val="single"/>
        </w:rPr>
        <w:t>9</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w:t>
      </w:r>
      <w:r w:rsidR="008A27D6">
        <w:rPr>
          <w:rFonts w:ascii="Garamond" w:hAnsi="Garamond"/>
          <w:b/>
          <w:bCs/>
          <w:u w:val="single"/>
        </w:rPr>
        <w:t>2</w:t>
      </w:r>
      <w:r w:rsidR="00032F1F">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36D32BDE" w:rsidR="00C22D20" w:rsidRPr="00C22D20" w:rsidRDefault="00032F1F" w:rsidP="00C22D20">
      <w:pPr>
        <w:spacing w:after="0"/>
        <w:jc w:val="both"/>
        <w:rPr>
          <w:rFonts w:ascii="Garamond" w:eastAsia="Times New Roman" w:hAnsi="Garamond"/>
          <w:lang w:eastAsia="sl-SI"/>
        </w:rPr>
      </w:pPr>
      <w:r w:rsidRPr="00032F1F">
        <w:rPr>
          <w:rFonts w:ascii="Garamond" w:eastAsia="Times New Roman" w:hAnsi="Garamond"/>
          <w:lang w:eastAsia="sl-SI"/>
        </w:rPr>
        <w:drawing>
          <wp:inline distT="0" distB="0" distL="0" distR="0" wp14:anchorId="5E46AAE7" wp14:editId="58175627">
            <wp:extent cx="5515745" cy="4734586"/>
            <wp:effectExtent l="0" t="0" r="8890" b="8890"/>
            <wp:docPr id="209746523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65239" name=""/>
                    <pic:cNvPicPr/>
                  </pic:nvPicPr>
                  <pic:blipFill>
                    <a:blip r:embed="rId13"/>
                    <a:stretch>
                      <a:fillRect/>
                    </a:stretch>
                  </pic:blipFill>
                  <pic:spPr>
                    <a:xfrm>
                      <a:off x="0" y="0"/>
                      <a:ext cx="5515745" cy="4734586"/>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lastRenderedPageBreak/>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FA266B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lastRenderedPageBreak/>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w:t>
      </w:r>
      <w:r w:rsidR="008A27D6">
        <w:rPr>
          <w:rFonts w:ascii="Garamond" w:eastAsia="Times New Roman" w:hAnsi="Garamond"/>
          <w:b/>
          <w:bCs/>
          <w:lang w:eastAsia="sl-SI"/>
        </w:rPr>
        <w:t>2</w:t>
      </w:r>
      <w:r w:rsidR="00032F1F">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w:t>
      </w:r>
      <w:r w:rsidR="00C2234B">
        <w:rPr>
          <w:rFonts w:ascii="Garamond" w:eastAsia="Times New Roman" w:hAnsi="Garamond"/>
          <w:b/>
          <w:bCs/>
          <w:lang w:eastAsia="sl-SI"/>
        </w:rPr>
        <w:t>1</w:t>
      </w:r>
      <w:r w:rsidR="00032F1F">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1C34DA">
        <w:rPr>
          <w:rFonts w:ascii="Garamond" w:eastAsia="Times New Roman" w:hAnsi="Garamond"/>
          <w:lang w:eastAsia="sl-SI"/>
        </w:rPr>
        <w:t>1</w:t>
      </w:r>
      <w:r w:rsidR="00032F1F">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A0EC6" w14:textId="77777777" w:rsidR="00EC7B13" w:rsidRDefault="00EC7B13" w:rsidP="00E5569B">
      <w:pPr>
        <w:spacing w:after="0"/>
      </w:pPr>
      <w:r>
        <w:separator/>
      </w:r>
    </w:p>
  </w:endnote>
  <w:endnote w:type="continuationSeparator" w:id="0">
    <w:p w14:paraId="054EF825" w14:textId="77777777" w:rsidR="00EC7B13" w:rsidRDefault="00EC7B1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F8D5F" w14:textId="77777777" w:rsidR="00EC7B13" w:rsidRDefault="00EC7B13" w:rsidP="00E5569B">
      <w:pPr>
        <w:spacing w:after="0"/>
      </w:pPr>
      <w:r>
        <w:separator/>
      </w:r>
    </w:p>
  </w:footnote>
  <w:footnote w:type="continuationSeparator" w:id="0">
    <w:p w14:paraId="72665EB4" w14:textId="77777777" w:rsidR="00EC7B13" w:rsidRDefault="00EC7B1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2F1F"/>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28C8"/>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4DA"/>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CE5"/>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0F23"/>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06A5"/>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431"/>
    <w:rsid w:val="00544CE9"/>
    <w:rsid w:val="00550825"/>
    <w:rsid w:val="005518DA"/>
    <w:rsid w:val="00552186"/>
    <w:rsid w:val="005559E3"/>
    <w:rsid w:val="00560281"/>
    <w:rsid w:val="00562614"/>
    <w:rsid w:val="005640D3"/>
    <w:rsid w:val="005646B9"/>
    <w:rsid w:val="00564A11"/>
    <w:rsid w:val="005651D3"/>
    <w:rsid w:val="00565CB0"/>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2F8"/>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3539"/>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04C3"/>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27D6"/>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57B8"/>
    <w:rsid w:val="009560FC"/>
    <w:rsid w:val="009561B9"/>
    <w:rsid w:val="00957412"/>
    <w:rsid w:val="00960FCD"/>
    <w:rsid w:val="00961820"/>
    <w:rsid w:val="00965531"/>
    <w:rsid w:val="00967C92"/>
    <w:rsid w:val="0097005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2261"/>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5C5"/>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C6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16825"/>
    <w:rsid w:val="00C206FD"/>
    <w:rsid w:val="00C22222"/>
    <w:rsid w:val="00C2234B"/>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2C45"/>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69A0"/>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516C"/>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CE7"/>
    <w:rsid w:val="00EB1D87"/>
    <w:rsid w:val="00EB35F8"/>
    <w:rsid w:val="00EB541E"/>
    <w:rsid w:val="00EB6D22"/>
    <w:rsid w:val="00EC0196"/>
    <w:rsid w:val="00EC1D8C"/>
    <w:rsid w:val="00EC206A"/>
    <w:rsid w:val="00EC23AC"/>
    <w:rsid w:val="00EC2B08"/>
    <w:rsid w:val="00EC2CDD"/>
    <w:rsid w:val="00EC570B"/>
    <w:rsid w:val="00EC5AE2"/>
    <w:rsid w:val="00EC6912"/>
    <w:rsid w:val="00EC7B13"/>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309"/>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C7284"/>
    <w:rsid w:val="000D0FB2"/>
    <w:rsid w:val="000D333B"/>
    <w:rsid w:val="000D7A84"/>
    <w:rsid w:val="000F083B"/>
    <w:rsid w:val="00100E9F"/>
    <w:rsid w:val="001045AD"/>
    <w:rsid w:val="001131D0"/>
    <w:rsid w:val="001169CB"/>
    <w:rsid w:val="00121C03"/>
    <w:rsid w:val="00131D53"/>
    <w:rsid w:val="00144233"/>
    <w:rsid w:val="001444D6"/>
    <w:rsid w:val="001450D5"/>
    <w:rsid w:val="00170DEA"/>
    <w:rsid w:val="00174655"/>
    <w:rsid w:val="001A0C28"/>
    <w:rsid w:val="001A792A"/>
    <w:rsid w:val="001B4DCF"/>
    <w:rsid w:val="001C5E1F"/>
    <w:rsid w:val="001C64A2"/>
    <w:rsid w:val="001D3956"/>
    <w:rsid w:val="001E01EA"/>
    <w:rsid w:val="001E0AE9"/>
    <w:rsid w:val="001F6568"/>
    <w:rsid w:val="00205855"/>
    <w:rsid w:val="00210920"/>
    <w:rsid w:val="0021317E"/>
    <w:rsid w:val="002235AE"/>
    <w:rsid w:val="0022498B"/>
    <w:rsid w:val="002307F6"/>
    <w:rsid w:val="002315E6"/>
    <w:rsid w:val="00261B92"/>
    <w:rsid w:val="0027012E"/>
    <w:rsid w:val="002906A6"/>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0F23"/>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038B"/>
    <w:rsid w:val="00575F33"/>
    <w:rsid w:val="00590495"/>
    <w:rsid w:val="00594234"/>
    <w:rsid w:val="005950BB"/>
    <w:rsid w:val="005A02F8"/>
    <w:rsid w:val="005B03B9"/>
    <w:rsid w:val="005B1BC6"/>
    <w:rsid w:val="005B5EA7"/>
    <w:rsid w:val="005C05F9"/>
    <w:rsid w:val="005C34E0"/>
    <w:rsid w:val="005D028A"/>
    <w:rsid w:val="005D3039"/>
    <w:rsid w:val="005E681A"/>
    <w:rsid w:val="005F388B"/>
    <w:rsid w:val="005F6B17"/>
    <w:rsid w:val="006004C3"/>
    <w:rsid w:val="00605450"/>
    <w:rsid w:val="006054E7"/>
    <w:rsid w:val="00613BB7"/>
    <w:rsid w:val="00627F6D"/>
    <w:rsid w:val="00632DDD"/>
    <w:rsid w:val="00634317"/>
    <w:rsid w:val="00635684"/>
    <w:rsid w:val="006409D2"/>
    <w:rsid w:val="00651F6F"/>
    <w:rsid w:val="00670282"/>
    <w:rsid w:val="00690A2E"/>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557B8"/>
    <w:rsid w:val="00967325"/>
    <w:rsid w:val="00970052"/>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86F4F"/>
    <w:rsid w:val="00B91DCF"/>
    <w:rsid w:val="00B97659"/>
    <w:rsid w:val="00BA53A4"/>
    <w:rsid w:val="00BA773F"/>
    <w:rsid w:val="00BB640E"/>
    <w:rsid w:val="00BD0EF5"/>
    <w:rsid w:val="00BD31CF"/>
    <w:rsid w:val="00BE3070"/>
    <w:rsid w:val="00BE55AF"/>
    <w:rsid w:val="00BE7A37"/>
    <w:rsid w:val="00BF271E"/>
    <w:rsid w:val="00C031A7"/>
    <w:rsid w:val="00C16825"/>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2C45"/>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6516C"/>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6</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2026-03-06T14:32:00Z</cp:lastPrinted>
  <dcterms:created xsi:type="dcterms:W3CDTF">2026-03-09T14:17:00Z</dcterms:created>
  <dcterms:modified xsi:type="dcterms:W3CDTF">2026-03-09T14:17:00Z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